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AA1" w:rsidRDefault="00C14AA1"/>
    <w:p w:rsidR="00C14AA1" w:rsidRDefault="00C14AA1"/>
    <w:p w:rsidR="00C14AA1" w:rsidRDefault="00E72EA1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BE9A28D" wp14:editId="5D0DCA6C">
                <wp:simplePos x="0" y="0"/>
                <wp:positionH relativeFrom="column">
                  <wp:posOffset>-266700</wp:posOffset>
                </wp:positionH>
                <wp:positionV relativeFrom="paragraph">
                  <wp:posOffset>125730</wp:posOffset>
                </wp:positionV>
                <wp:extent cx="5067300" cy="2809875"/>
                <wp:effectExtent l="57150" t="57150" r="57150" b="6667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7300" cy="2809875"/>
                          <a:chOff x="0" y="0"/>
                          <a:chExt cx="5067300" cy="2809875"/>
                        </a:xfrm>
                      </wpg:grpSpPr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32" b="16433"/>
                          <a:stretch/>
                        </pic:blipFill>
                        <pic:spPr bwMode="auto">
                          <a:xfrm>
                            <a:off x="0" y="0"/>
                            <a:ext cx="5067300" cy="2809875"/>
                          </a:xfrm>
                          <a:prstGeom prst="rect">
                            <a:avLst/>
                          </a:prstGeom>
                          <a:noFill/>
                          <a:ln w="50800" cmpd="dbl"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" name="Straight Arrow Connector 1"/>
                        <wps:cNvCnPr/>
                        <wps:spPr>
                          <a:xfrm flipH="1">
                            <a:off x="1885950" y="1828800"/>
                            <a:ext cx="828675" cy="476250"/>
                          </a:xfrm>
                          <a:prstGeom prst="straightConnector1">
                            <a:avLst/>
                          </a:prstGeom>
                          <a:ln w="50800" cmpd="dbl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2666999" y="1238250"/>
                            <a:ext cx="1781175" cy="6191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50800" cmpd="dbl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21F33" w:rsidRDefault="00421F33" w:rsidP="00C14AA1">
                              <w:r>
                                <w:t>Click on the assignment upload link</w:t>
                              </w:r>
                            </w:p>
                            <w:p w:rsidR="00421F33" w:rsidRDefault="00421F3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margin-left:-21pt;margin-top:9.9pt;width:399pt;height:221.25pt;z-index:251660288" coordsize="50673,28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50673;height:28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Pq37FAAAA3QAAAA8AAABkcnMvZG93bnJldi54bWxET01rAjEQvRf6H8IUepGa1cO23RpFBKEo&#10;WLSFXqebcRPdTJZNVld/fVMoeJvH+5zJrHe1OFEbrGcFo2EGgrj02nKl4Otz+fQCIkRkjbVnUnCh&#10;ALPp/d0EC+3PvKXTLlYihXAoUIGJsSmkDKUhh2HoG+LE7X3rMCbYVlK3eE7hrpbjLMulQ8upwWBD&#10;C0Plcdc5BYd8beuP1et3t1lJM+h+DnbwfFXq8aGfv4GI1Meb+N/9rtP8bJzD3zfpBDn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D6t+xQAAAN0AAAAPAAAAAAAAAAAAAAAA&#10;AJ8CAABkcnMvZG93bnJldi54bWxQSwUGAAAAAAQABAD3AAAAkQMAAAAA&#10;" stroked="t" strokecolor="black [3213]" strokeweight="4pt">
                  <v:stroke linestyle="thinThin"/>
                  <v:imagedata r:id="rId8" o:title="" croptop="9393f" cropbottom="10770f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" o:spid="_x0000_s1028" type="#_x0000_t32" style="position:absolute;left:18859;top:18288;width:8287;height:476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evCsIAAADaAAAADwAAAGRycy9kb3ducmV2LnhtbERPTYvCMBC9C/6HMIIXWVM9yFKNooJQ&#10;xD1oK7K3oZltyzaT0kSt++uNsOBpeLzPWaw6U4sbta6yrGAyjkAQ51ZXXCjI0t3HJwjnkTXWlknB&#10;gxyslv3eAmNt73yk28kXIoSwi1FB6X0TS+nykgy6sW2IA/djW4M+wLaQusV7CDe1nEbRTBqsODSU&#10;2NC2pPz3dDUKqkN2THbJ315Oustoc02/v9Jzo9Rw0K3nIDx1/i3+dyc6zIfXK68rl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pevCsIAAADaAAAADwAAAAAAAAAAAAAA&#10;AAChAgAAZHJzL2Rvd25yZXYueG1sUEsFBgAAAAAEAAQA+QAAAJADAAAAAA==&#10;" strokecolor="black [3213]" strokeweight="4pt">
                  <v:stroke endarrow="open" linestyle="thinThin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26669;top:12382;width:17812;height:6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wHkcIA&#10;AADaAAAADwAAAGRycy9kb3ducmV2LnhtbESPQWsCMRSE74L/ITzBm2YVFFmNIlWhBRFqa8+vm+dm&#10;6eZlSVLd+uuNUPA4zMw3zGLV2lpcyIfKsYLRMANBXDhdcang82M3mIEIEVlj7ZgU/FGA1bLbWWCu&#10;3ZXf6XKMpUgQDjkqMDE2uZShMGQxDF1DnLyz8xZjkr6U2uM1wW0tx1k2lRYrTgsGG3oxVPwcf62C&#10;yXZrDufNl6/W8rb/LnDkZm8npfq9dj0HEamNz/B/+1UrGMPjSroB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LAeRwgAAANoAAAAPAAAAAAAAAAAAAAAAAJgCAABkcnMvZG93&#10;bnJldi54bWxQSwUGAAAAAAQABAD1AAAAhwMAAAAA&#10;" fillcolor="white [3201]" strokecolor="black [3213]" strokeweight="4pt">
                  <v:stroke linestyle="thinThin"/>
                  <v:textbox>
                    <w:txbxContent>
                      <w:p w:rsidR="00421F33" w:rsidRDefault="00421F33" w:rsidP="00C14AA1">
                        <w:r>
                          <w:t>Click on the assignment upload link</w:t>
                        </w:r>
                      </w:p>
                      <w:p w:rsidR="00421F33" w:rsidRDefault="00421F33"/>
                    </w:txbxContent>
                  </v:textbox>
                </v:shape>
              </v:group>
            </w:pict>
          </mc:Fallback>
        </mc:AlternateContent>
      </w:r>
    </w:p>
    <w:p w:rsidR="00C14AA1" w:rsidRPr="00C14AA1" w:rsidRDefault="00C14AA1" w:rsidP="00C14AA1"/>
    <w:p w:rsidR="00C14AA1" w:rsidRPr="00C14AA1" w:rsidRDefault="00C14AA1" w:rsidP="00C14AA1"/>
    <w:p w:rsidR="00C14AA1" w:rsidRPr="00C14AA1" w:rsidRDefault="00C14AA1" w:rsidP="00C14AA1"/>
    <w:p w:rsidR="00C14AA1" w:rsidRPr="00C14AA1" w:rsidRDefault="00C14AA1" w:rsidP="00C14AA1"/>
    <w:p w:rsidR="00C14AA1" w:rsidRPr="00C14AA1" w:rsidRDefault="00C14AA1" w:rsidP="00C14AA1"/>
    <w:p w:rsidR="00C14AA1" w:rsidRPr="00C14AA1" w:rsidRDefault="00C14AA1" w:rsidP="00C14AA1"/>
    <w:p w:rsidR="00C14AA1" w:rsidRPr="00C14AA1" w:rsidRDefault="00C14AA1" w:rsidP="00C14AA1"/>
    <w:p w:rsidR="00C14AA1" w:rsidRPr="00C14AA1" w:rsidRDefault="00C14AA1" w:rsidP="00C14AA1"/>
    <w:p w:rsidR="00C14AA1" w:rsidRPr="00C14AA1" w:rsidRDefault="00C14AA1" w:rsidP="00C14AA1"/>
    <w:p w:rsidR="00C14AA1" w:rsidRPr="00C14AA1" w:rsidRDefault="00C14AA1" w:rsidP="00C14AA1"/>
    <w:p w:rsidR="00C14AA1" w:rsidRPr="00C14AA1" w:rsidRDefault="00E72EA1" w:rsidP="00C14AA1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4293D22" wp14:editId="5D1B0BFB">
                <wp:simplePos x="0" y="0"/>
                <wp:positionH relativeFrom="column">
                  <wp:posOffset>-114300</wp:posOffset>
                </wp:positionH>
                <wp:positionV relativeFrom="paragraph">
                  <wp:posOffset>143510</wp:posOffset>
                </wp:positionV>
                <wp:extent cx="4467225" cy="3571875"/>
                <wp:effectExtent l="19050" t="19050" r="28575" b="2857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7225" cy="3571875"/>
                          <a:chOff x="0" y="0"/>
                          <a:chExt cx="4467225" cy="3571875"/>
                        </a:xfrm>
                      </wpg:grpSpPr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225" cy="3571875"/>
                          </a:xfrm>
                          <a:prstGeom prst="rect">
                            <a:avLst/>
                          </a:prstGeom>
                          <a:noFill/>
                          <a:ln w="22225" cmpd="dbl">
                            <a:solidFill>
                              <a:schemeClr val="tx1"/>
                            </a:solidFill>
                          </a:ln>
                          <a:effectLst/>
                          <a:extLst/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>
                            <a:off x="2981325" y="1409700"/>
                            <a:ext cx="1409700" cy="3238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22225" cmpd="dbl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21F33" w:rsidRDefault="00421F33">
                              <w:r>
                                <w:t>Click on upload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Straight Arrow Connector 5"/>
                        <wps:cNvCnPr/>
                        <wps:spPr>
                          <a:xfrm flipH="1">
                            <a:off x="2647950" y="1571625"/>
                            <a:ext cx="333375" cy="495300"/>
                          </a:xfrm>
                          <a:prstGeom prst="straightConnector1">
                            <a:avLst/>
                          </a:prstGeom>
                          <a:ln w="22225" cmpd="dbl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30" style="position:absolute;margin-left:-9pt;margin-top:11.3pt;width:351.75pt;height:281.25pt;z-index:251663360" coordsize="44672,35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">
                <v:shape id="Picture 2" o:spid="_x0000_s1031" type="#_x0000_t75" style="position:absolute;width:44672;height:35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n2RrBAAAA3QAAAA8AAABkcnMvZG93bnJldi54bWxET8uKwjAU3QvzD+EOzE7TcVCGahRH8AFd&#10;iI7g9tJcm2JzU5Ko9e/NQnB5OO/pvLONuJEPtWMF34MMBHHpdM2VguP/qv8LIkRkjY1jUvCgAPPZ&#10;R2+KuXZ33tPtECuRQjjkqMDE2OZShtKQxTBwLXHizs5bjAn6SmqP9xRuGznMsrG0WHNqMNjS0lB5&#10;OVytgvXyr1n5RaWPPyEWRhen3aPYKPX12S0mICJ18S1+ubdawTAbpf3pTXoCcvY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Pn2RrBAAAA3QAAAA8AAAAAAAAAAAAAAAAAnwIA&#10;AGRycy9kb3ducmV2LnhtbFBLBQYAAAAABAAEAPcAAACNAwAAAAA=&#10;" stroked="t" strokecolor="black [3213]" strokeweight="1.75pt">
                  <v:stroke linestyle="thinThin"/>
                  <v:imagedata r:id="rId10" o:title=""/>
                  <v:path arrowok="t"/>
                </v:shape>
                <v:shape id="Text Box 4" o:spid="_x0000_s1032" type="#_x0000_t202" style="position:absolute;left:29813;top:14097;width:14097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n9cMA&#10;AADaAAAADwAAAGRycy9kb3ducmV2LnhtbESPQWvCQBSE7wX/w/IEb3VjbSVEV2mrBelFjSIeH9ln&#10;Esy+Ddk1xn/fLQgeh5n5hpktOlOJlhpXWlYwGkYgiDOrS84VHPY/rzEI55E1VpZJwZ0cLOa9lxkm&#10;2t54R23qcxEg7BJUUHhfJ1K6rCCDbmhr4uCdbWPQB9nkUjd4C3BTybcomkiDJYeFAmv6Lii7pFej&#10;YLycpOnv19JvNnG7PR7i6EQfK6UG/e5zCsJT55/hR3utFbzD/5VwA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Gn9cMAAADaAAAADwAAAAAAAAAAAAAAAACYAgAAZHJzL2Rv&#10;d25yZXYueG1sUEsFBgAAAAAEAAQA9QAAAIgDAAAAAA==&#10;" fillcolor="white [3201]" strokecolor="black [3213]" strokeweight="1.75pt">
                  <v:stroke linestyle="thinThin"/>
                  <v:textbox>
                    <w:txbxContent>
                      <w:p w:rsidR="00421F33" w:rsidRDefault="00421F33">
                        <w:r>
                          <w:t>Click on upload</w:t>
                        </w:r>
                      </w:p>
                    </w:txbxContent>
                  </v:textbox>
                </v:shape>
                <v:shape id="Straight Arrow Connector 5" o:spid="_x0000_s1033" type="#_x0000_t32" style="position:absolute;left:26479;top:15716;width:3334;height:495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HaH8EAAADaAAAADwAAAGRycy9kb3ducmV2LnhtbESPW4vCMBCF3xf8D2EEXxZNXViVahRR&#10;BFkQ1gs+j83YFptJabI2/nsjCPt4OJePM1sEU4k7Na60rGA4SEAQZ1aXnCs4HTf9CQjnkTVWlknB&#10;gxws5p2PGabatryn+8HnIo6wS1FB4X2dSumyggy6ga2Jo3e1jUEfZZNL3WAbx00lv5JkJA2WHAkF&#10;1rQqKLsd/kzkbs/rHeK1/QmX3/EmfB71crRWqtcNyykIT8H/h9/trVbwDa8r8QbI+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AdofwQAAANoAAAAPAAAAAAAAAAAAAAAA&#10;AKECAABkcnMvZG93bnJldi54bWxQSwUGAAAAAAQABAD5AAAAjwMAAAAA&#10;" strokecolor="black [3213]" strokeweight="1.75pt">
                  <v:stroke endarrow="open" linestyle="thinThin"/>
                </v:shape>
              </v:group>
            </w:pict>
          </mc:Fallback>
        </mc:AlternateContent>
      </w:r>
    </w:p>
    <w:p w:rsidR="00C14AA1" w:rsidRPr="00C14AA1" w:rsidRDefault="00C14AA1" w:rsidP="00C14AA1"/>
    <w:p w:rsidR="00C14AA1" w:rsidRPr="00C14AA1" w:rsidRDefault="00C14AA1" w:rsidP="00C14AA1"/>
    <w:p w:rsidR="00C14AA1" w:rsidRPr="00C14AA1" w:rsidRDefault="00C14AA1" w:rsidP="00C14AA1"/>
    <w:p w:rsidR="00C14AA1" w:rsidRPr="00C14AA1" w:rsidRDefault="00C14AA1" w:rsidP="00C14AA1"/>
    <w:p w:rsidR="00C14AA1" w:rsidRPr="00C14AA1" w:rsidRDefault="00C14AA1" w:rsidP="00C14AA1"/>
    <w:p w:rsidR="00C14AA1" w:rsidRPr="00C14AA1" w:rsidRDefault="00C14AA1" w:rsidP="00C14AA1"/>
    <w:p w:rsidR="00C14AA1" w:rsidRPr="00C14AA1" w:rsidRDefault="00C14AA1" w:rsidP="00C14AA1"/>
    <w:p w:rsidR="00C14AA1" w:rsidRPr="00C14AA1" w:rsidRDefault="00C14AA1" w:rsidP="00C14AA1"/>
    <w:p w:rsidR="00C14AA1" w:rsidRDefault="00C14AA1" w:rsidP="00C14AA1"/>
    <w:p w:rsidR="00C14AA1" w:rsidRDefault="00C14AA1" w:rsidP="00C14AA1">
      <w:pPr>
        <w:tabs>
          <w:tab w:val="left" w:pos="5340"/>
        </w:tabs>
      </w:pPr>
      <w:r>
        <w:tab/>
      </w:r>
    </w:p>
    <w:p w:rsidR="00C14AA1" w:rsidRDefault="00C14AA1" w:rsidP="00C14AA1">
      <w:pPr>
        <w:tabs>
          <w:tab w:val="left" w:pos="5340"/>
        </w:tabs>
      </w:pPr>
    </w:p>
    <w:p w:rsidR="00C14AA1" w:rsidRDefault="00C14AA1" w:rsidP="00C14AA1">
      <w:pPr>
        <w:tabs>
          <w:tab w:val="left" w:pos="5340"/>
        </w:tabs>
      </w:pPr>
    </w:p>
    <w:p w:rsidR="00C14AA1" w:rsidRDefault="00C14AA1" w:rsidP="00C14AA1">
      <w:pPr>
        <w:tabs>
          <w:tab w:val="left" w:pos="5340"/>
        </w:tabs>
      </w:pPr>
    </w:p>
    <w:p w:rsidR="004C7F70" w:rsidRDefault="00E72EA1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C114ABB" wp14:editId="5E6CAA65">
                <wp:simplePos x="0" y="0"/>
                <wp:positionH relativeFrom="column">
                  <wp:posOffset>55880</wp:posOffset>
                </wp:positionH>
                <wp:positionV relativeFrom="paragraph">
                  <wp:posOffset>553085</wp:posOffset>
                </wp:positionV>
                <wp:extent cx="4733925" cy="1457325"/>
                <wp:effectExtent l="19050" t="19050" r="28575" b="2857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3925" cy="1457325"/>
                          <a:chOff x="0" y="0"/>
                          <a:chExt cx="4733925" cy="1457325"/>
                        </a:xfrm>
                      </wpg:grpSpPr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407" t="22132" r="1407" b="39447"/>
                          <a:stretch/>
                        </pic:blipFill>
                        <pic:spPr bwMode="auto">
                          <a:xfrm>
                            <a:off x="0" y="0"/>
                            <a:ext cx="4733925" cy="1457325"/>
                          </a:xfrm>
                          <a:prstGeom prst="rect">
                            <a:avLst/>
                          </a:prstGeom>
                          <a:noFill/>
                          <a:ln w="19050" cmpd="dbl"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Straight Arrow Connector 8"/>
                        <wps:cNvCnPr/>
                        <wps:spPr>
                          <a:xfrm flipH="1" flipV="1">
                            <a:off x="1905000" y="342900"/>
                            <a:ext cx="580390" cy="190500"/>
                          </a:xfrm>
                          <a:prstGeom prst="straightConnector1">
                            <a:avLst/>
                          </a:prstGeom>
                          <a:ln w="19050" cmpd="dbl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2428875" y="533400"/>
                            <a:ext cx="1038225" cy="3238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 cmpd="dbl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21F33" w:rsidRDefault="00421F33">
                              <w:r>
                                <w:t>Click on Add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34" style="position:absolute;margin-left:4.4pt;margin-top:43.55pt;width:372.75pt;height:114.75pt;z-index:251666432" coordsize="47339,14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">
                <v:shape id="Picture 2" o:spid="_x0000_s1035" type="#_x0000_t75" style="position:absolute;width:47339;height:14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UVL/IAAAA3QAAAA8AAABkcnMvZG93bnJldi54bWxEj1trwkAUhN8L/oflFPpWN9XiJXUVEYt9&#10;KIIX9PWQPWZDs2djdmPS/vquUOjjMDPfMLNFZ0txo9oXjhW89BMQxJnTBecKjof35wkIH5A1lo5J&#10;wTd5WMx7DzNMtWt5R7d9yEWEsE9RgQmhSqX0mSGLvu8q4uhdXG0xRFnnUtfYRrgt5SBJRtJiwXHB&#10;YEUrQ9nXvrEKtma6co1fr5tr+7ncnIrNpfo5K/X02C3fQATqwn/4r/2hFQyT8Svc38QnIOe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F1FS/yAAAAN0AAAAPAAAAAAAAAAAA&#10;AAAAAJ8CAABkcnMvZG93bnJldi54bWxQSwUGAAAAAAQABAD3AAAAlAMAAAAA&#10;" stroked="t" strokecolor="black [3213]" strokeweight="1.5pt">
                  <v:stroke linestyle="thinThin"/>
                  <v:imagedata r:id="rId12" o:title="" croptop="14504f" cropbottom="25852f" cropleft="-922f" cropright="922f"/>
                  <v:path arrowok="t"/>
                </v:shape>
                <v:shape id="Straight Arrow Connector 8" o:spid="_x0000_s1036" type="#_x0000_t32" style="position:absolute;left:19050;top:3429;width:5803;height:190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LVa74AAADaAAAADwAAAGRycy9kb3ducmV2LnhtbERPTYvCMBC9C/6HMMJeZE13WcStpkUE&#10;Ya+tXryNzdhWm0lNotZ/vzkIHh/ve5UPphN3cr61rOBrloAgrqxuuVaw320/FyB8QNbYWSYFT/KQ&#10;Z+PRClNtH1zQvQy1iCHsU1TQhNCnUvqqIYN+ZnviyJ2sMxgidLXUDh8x3HTyO0nm0mDLsaHBnjYN&#10;VZfyZhRMf7fPofzp8Sjd7Xwo1tfDvEClPibDegki0BDe4pf7TyuIW+OVeANk9g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VctVrvgAAANoAAAAPAAAAAAAAAAAAAAAAAKEC&#10;AABkcnMvZG93bnJldi54bWxQSwUGAAAAAAQABAD5AAAAjAMAAAAA&#10;" strokecolor="black [3213]" strokeweight="1.5pt">
                  <v:stroke endarrow="open" linestyle="thinThin"/>
                </v:shape>
                <v:shape id="Text Box 9" o:spid="_x0000_s1037" type="#_x0000_t202" style="position:absolute;left:24288;top:5334;width:10383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BXW8QA&#10;AADaAAAADwAAAGRycy9kb3ducmV2LnhtbESPQWvCQBSE7wX/w/IEb3VThdamWUVEsZceavTQ2yP7&#10;TEKyb8PumsR/7xYKPQ4z8w2TbUbTip6cry0reJknIIgLq2suFZzzw/MKhA/IGlvLpOBOHjbryVOG&#10;qbYDf1N/CqWIEPYpKqhC6FIpfVGRQT+3HXH0rtYZDFG6UmqHQ4SbVi6S5FUarDkuVNjRrqKiOd2M&#10;gnbxJYfr2972zfLH5dvjvcsvtVKz6bj9ABFoDP/hv/anVvAOv1fiD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AV1vEAAAA2gAAAA8AAAAAAAAAAAAAAAAAmAIAAGRycy9k&#10;b3ducmV2LnhtbFBLBQYAAAAABAAEAPUAAACJAwAAAAA=&#10;" fillcolor="white [3201]" strokecolor="black [3213]" strokeweight="1.5pt">
                  <v:stroke linestyle="thinThin"/>
                  <v:textbox>
                    <w:txbxContent>
                      <w:p w:rsidR="00421F33" w:rsidRDefault="00421F33">
                        <w:r>
                          <w:t>Click on Add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CAC2B0B" wp14:editId="63FBFE17">
                <wp:simplePos x="0" y="0"/>
                <wp:positionH relativeFrom="column">
                  <wp:posOffset>238125</wp:posOffset>
                </wp:positionH>
                <wp:positionV relativeFrom="paragraph">
                  <wp:posOffset>3068320</wp:posOffset>
                </wp:positionV>
                <wp:extent cx="4324350" cy="2028825"/>
                <wp:effectExtent l="19050" t="19050" r="19050" b="2857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4350" cy="2028825"/>
                          <a:chOff x="0" y="0"/>
                          <a:chExt cx="4324350" cy="2028825"/>
                        </a:xfrm>
                      </wpg:grpSpPr>
                      <pic:pic xmlns:pic="http://schemas.openxmlformats.org/drawingml/2006/picture">
                        <pic:nvPicPr>
                          <pic:cNvPr id="3075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75" t="17194" r="13750" b="40604"/>
                          <a:stretch/>
                        </pic:blipFill>
                        <pic:spPr bwMode="auto">
                          <a:xfrm>
                            <a:off x="0" y="0"/>
                            <a:ext cx="4324350" cy="2028825"/>
                          </a:xfrm>
                          <a:prstGeom prst="rect">
                            <a:avLst/>
                          </a:prstGeom>
                          <a:noFill/>
                          <a:ln w="15875" cmpd="sng"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Straight Arrow Connector 11"/>
                        <wps:cNvCnPr/>
                        <wps:spPr>
                          <a:xfrm flipH="1" flipV="1">
                            <a:off x="2886075" y="438150"/>
                            <a:ext cx="590550" cy="961390"/>
                          </a:xfrm>
                          <a:prstGeom prst="straightConnector1">
                            <a:avLst/>
                          </a:prstGeom>
                          <a:ln w="15875" cmpd="sng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2686050" y="1400175"/>
                            <a:ext cx="1123950" cy="3143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5875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21F33" w:rsidRDefault="00421F33">
                              <w:r>
                                <w:t>Click on Browse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" o:spid="_x0000_s1038" style="position:absolute;margin-left:18.75pt;margin-top:241.6pt;width:340.5pt;height:159.75pt;z-index:251669504" coordsize="43243,20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">
                <v:shape id="Picture 3" o:spid="_x0000_s1039" type="#_x0000_t75" style="position:absolute;width:43243;height:20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5fWHEAAAA3QAAAA8AAABkcnMvZG93bnJldi54bWxEj0FrAjEUhO8F/0N4greatWKV1SilIHiR&#10;tqven5vn7urmZUnSuP33TaHgcZiZb5jVpjetiOR8Y1nBZJyBIC6tbrhScDxsnxcgfEDW2FomBT/k&#10;YbMePK0w1/bOXxSLUIkEYZ+jgjqELpfSlzUZ9GPbESfvYp3BkKSrpHZ4T3DTypcse5UGG04LNXb0&#10;XlN5K76NAuvO8bOJvC0uVzxdiyhnp/2HUqNh/7YEEagPj/B/e6cVTLP5DP7epCc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H5fWHEAAAA3QAAAA8AAAAAAAAAAAAAAAAA&#10;nwIAAGRycy9kb3ducmV2LnhtbFBLBQYAAAAABAAEAPcAAACQAwAAAAA=&#10;" stroked="t" strokecolor="black [3213]" strokeweight="1.25pt">
                  <v:imagedata r:id="rId14" o:title="" croptop="11268f" cropbottom="26610f" cropleft="9421f" cropright="9011f"/>
                  <v:path arrowok="t"/>
                </v:shape>
                <v:shape id="Straight Arrow Connector 11" o:spid="_x0000_s1040" type="#_x0000_t32" style="position:absolute;left:28860;top:4381;width:5906;height:961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nxQcEAAADbAAAADwAAAGRycy9kb3ducmV2LnhtbERP32vCMBB+H+x/CDfwbaYdQ0Y1ShkU&#10;xpigdfP5aM622lxKk2r8740g7O0+vp+3WAXTiTMNrrWsIJ0mIIgrq1uuFfzuitcPEM4ja+wsk4Ir&#10;OVgtn58WmGl74S2dS1+LGMIuQwWN930mpasaMuimtieO3MEOBn2EQy31gJcYbjr5liQzabDl2NBg&#10;T58NVadyNAq2ZbG27z/jMfztN+N38C7f55VSk5eQz0F4Cv5f/HB/6Tg/hfsv8QC5v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yfFBwQAAANsAAAAPAAAAAAAAAAAAAAAA&#10;AKECAABkcnMvZG93bnJldi54bWxQSwUGAAAAAAQABAD5AAAAjwMAAAAA&#10;" strokecolor="black [3213]" strokeweight="1.25pt">
                  <v:stroke endarrow="open"/>
                </v:shape>
                <v:shape id="Text Box 12" o:spid="_x0000_s1041" type="#_x0000_t202" style="position:absolute;left:26860;top:14001;width:11240;height:3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eIr8AA&#10;AADbAAAADwAAAGRycy9kb3ducmV2LnhtbERPTYvCMBC9C/6HMII3TfUgUo2igrCwgq6Ke51tZpuy&#10;zaQ20dZ/bxYEb/N4nzNftrYUd6p94VjBaJiAIM6cLjhXcD5tB1MQPiBrLB2Tggd5WC66nTmm2jX8&#10;RfdjyEUMYZ+iAhNClUrpM0MW/dBVxJH7dbXFEGGdS11jE8NtKcdJMpEWC44NBivaGMr+jjerYF2Z&#10;3We+nZifS/O9T65lc/GHlVL9XruagQjUhrf45f7Qcf4Y/n+JB8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IeIr8AAAADbAAAADwAAAAAAAAAAAAAAAACYAgAAZHJzL2Rvd25y&#10;ZXYueG1sUEsFBgAAAAAEAAQA9QAAAIUDAAAAAA==&#10;" fillcolor="white [3201]" strokecolor="black [3213]" strokeweight="1.25pt">
                  <v:textbox>
                    <w:txbxContent>
                      <w:p w:rsidR="00421F33" w:rsidRDefault="00421F33">
                        <w:r>
                          <w:t>Click on Browse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16D9213" wp14:editId="1389E894">
                <wp:simplePos x="0" y="0"/>
                <wp:positionH relativeFrom="column">
                  <wp:posOffset>75565</wp:posOffset>
                </wp:positionH>
                <wp:positionV relativeFrom="paragraph">
                  <wp:posOffset>6239510</wp:posOffset>
                </wp:positionV>
                <wp:extent cx="5362575" cy="2438400"/>
                <wp:effectExtent l="19050" t="19050" r="28575" b="1905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2575" cy="2438400"/>
                          <a:chOff x="0" y="0"/>
                          <a:chExt cx="3981450" cy="1400175"/>
                        </a:xfrm>
                      </wpg:grpSpPr>
                      <pic:pic xmlns:pic="http://schemas.openxmlformats.org/drawingml/2006/picture">
                        <pic:nvPicPr>
                          <pic:cNvPr id="3076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922" b="48390"/>
                          <a:stretch/>
                        </pic:blipFill>
                        <pic:spPr bwMode="auto">
                          <a:xfrm>
                            <a:off x="0" y="0"/>
                            <a:ext cx="2952750" cy="1400175"/>
                          </a:xfrm>
                          <a:prstGeom prst="rect">
                            <a:avLst/>
                          </a:prstGeom>
                          <a:noFill/>
                          <a:ln w="19050" cmpd="thinThick"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Text Box 14"/>
                        <wps:cNvSpPr txBox="1"/>
                        <wps:spPr>
                          <a:xfrm>
                            <a:off x="2533650" y="285750"/>
                            <a:ext cx="1447800" cy="657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 cmpd="thinThick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21F33" w:rsidRDefault="00421F33">
                              <w:r>
                                <w:t>Select the file and click on open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Straight Arrow Connector 15"/>
                        <wps:cNvCnPr/>
                        <wps:spPr>
                          <a:xfrm flipH="1">
                            <a:off x="2247900" y="733425"/>
                            <a:ext cx="285750" cy="600075"/>
                          </a:xfrm>
                          <a:prstGeom prst="straightConnector1">
                            <a:avLst/>
                          </a:prstGeom>
                          <a:ln w="19050" cmpd="thinThick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" o:spid="_x0000_s1042" style="position:absolute;margin-left:5.95pt;margin-top:491.3pt;width:422.25pt;height:192pt;z-index:251672576;mso-width-relative:margin;mso-height-relative:margin" coordsize="39814,14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">
                <v:shape id="Picture 4" o:spid="_x0000_s1043" type="#_x0000_t75" style="position:absolute;width:29527;height:14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s5mHGAAAA3QAAAA8AAABkcnMvZG93bnJldi54bWxEj0FrwkAUhO8F/8PyCt7qrpWmErMRKQQE&#10;C0XbHrw9ss8kdPdtyK4a/71bKPQ4zMw3TLEenRUXGkLnWcN8pkAQ19503Gj4+qyeliBCRDZoPZOG&#10;GwVYl5OHAnPjr7ynyyE2IkE45KihjbHPpQx1Sw7DzPfEyTv5wWFMcmikGfCa4M7KZ6Uy6bDjtNBi&#10;T28t1T+Hs9Pw8R7Usfl243If7dxW2bHa7l60nj6OmxWISGP8D/+1t0bDQr1m8PsmPQFZ3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mzmYcYAAADdAAAADwAAAAAAAAAAAAAA&#10;AACfAgAAZHJzL2Rvd25yZXYueG1sUEsFBgAAAAAEAAQA9wAAAJIDAAAAAA==&#10;" stroked="t" strokecolor="black [3213]" strokeweight="1.5pt">
                  <v:stroke linestyle="thinThick"/>
                  <v:imagedata r:id="rId16" o:title="" cropbottom="31713f" cropright="8469f"/>
                  <v:path arrowok="t"/>
                </v:shape>
                <v:shape id="Text Box 14" o:spid="_x0000_s1044" type="#_x0000_t202" style="position:absolute;left:25336;top:2857;width:14478;height:6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YK/b4A&#10;AADbAAAADwAAAGRycy9kb3ducmV2LnhtbERPTYvCMBC9C/6HMMLeNNUVlWoUWVjwsBej3odmbIvJ&#10;pDSprf9+s7DgbR7vc3aHwVnxpDbUnhXMZxkI4sKbmksF18v3dAMiRGSD1jMpeFGAw3482mFufM9n&#10;eupYihTCIUcFVYxNLmUoKnIYZr4hTtzdtw5jgm0pTYt9CndWLrJsJR3WnBoqbOirouKhO6egj07f&#10;2H7qi9Zy3S26ee1/rFIfk+G4BRFpiG/xv/tk0vwl/P2SDpD7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MmCv2+AAAA2wAAAA8AAAAAAAAAAAAAAAAAmAIAAGRycy9kb3ducmV2&#10;LnhtbFBLBQYAAAAABAAEAPUAAACDAwAAAAA=&#10;" fillcolor="white [3201]" strokecolor="black [3213]" strokeweight="1.5pt">
                  <v:stroke linestyle="thinThick"/>
                  <v:textbox>
                    <w:txbxContent>
                      <w:p w:rsidR="00421F33" w:rsidRDefault="00421F33">
                        <w:r>
                          <w:t>Select the file and click on open</w:t>
                        </w:r>
                      </w:p>
                    </w:txbxContent>
                  </v:textbox>
                </v:shape>
                <v:shape id="Straight Arrow Connector 15" o:spid="_x0000_s1045" type="#_x0000_t32" style="position:absolute;left:22479;top:7334;width:2857;height:600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sTCsMAAADbAAAADwAAAGRycy9kb3ducmV2LnhtbERPTWvCQBC9C/6HZYTezEahxUZXEUtL&#10;KDRo0ou3ITtNQrOzIbsm6b/vFgre5vE+Z3eYTCsG6l1jWcEqikEQl1Y3XCn4LF6XGxDOI2tsLZOC&#10;H3Jw2M9nO0y0HflCQ+4rEULYJaig9r5LpHRlTQZdZDviwH3Z3qAPsK+k7nEM4aaV6zh+kgYbDg01&#10;dnSqqfzOb0bB8/uYfmTr7DaZsng5p0d5ffNSqYfFdNyC8DT5u/jfneow/xH+fgkHyP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PLEwrDAAAA2wAAAA8AAAAAAAAAAAAA&#10;AAAAoQIAAGRycy9kb3ducmV2LnhtbFBLBQYAAAAABAAEAPkAAACRAwAAAAA=&#10;" strokecolor="black [3213]" strokeweight="1.5pt">
                  <v:stroke endarrow="open" linestyle="thinThick"/>
                </v:shape>
              </v:group>
            </w:pict>
          </mc:Fallback>
        </mc:AlternateContent>
      </w:r>
      <w:r w:rsidR="004C7F70">
        <w:br w:type="page"/>
      </w:r>
    </w:p>
    <w:p w:rsidR="004C7F70" w:rsidRDefault="004C7F70" w:rsidP="00C14AA1">
      <w:pPr>
        <w:tabs>
          <w:tab w:val="left" w:pos="5340"/>
        </w:tabs>
      </w:pPr>
    </w:p>
    <w:p w:rsidR="004C7F70" w:rsidRPr="004C7F70" w:rsidRDefault="00E72EA1" w:rsidP="004C7F70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38735</wp:posOffset>
                </wp:positionV>
                <wp:extent cx="4705350" cy="2095500"/>
                <wp:effectExtent l="19050" t="19050" r="19050" b="1905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5350" cy="2095500"/>
                          <a:chOff x="0" y="0"/>
                          <a:chExt cx="4705350" cy="2095500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67" b="31332"/>
                          <a:stretch/>
                        </pic:blipFill>
                        <pic:spPr bwMode="auto">
                          <a:xfrm>
                            <a:off x="0" y="0"/>
                            <a:ext cx="4705350" cy="2095500"/>
                          </a:xfrm>
                          <a:prstGeom prst="rect">
                            <a:avLst/>
                          </a:prstGeom>
                          <a:noFill/>
                          <a:ln w="19050" cmpd="dbl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" name="Text Box 18"/>
                        <wps:cNvSpPr txBox="1"/>
                        <wps:spPr>
                          <a:xfrm>
                            <a:off x="2571750" y="1276350"/>
                            <a:ext cx="1628775" cy="4191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 cmpd="dbl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21F33" w:rsidRDefault="00E72EA1">
                              <w:r>
                                <w:t>Click on u</w:t>
                              </w:r>
                              <w:r w:rsidR="00421F33">
                                <w:t>pload this file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Straight Arrow Connector 19"/>
                        <wps:cNvCnPr/>
                        <wps:spPr>
                          <a:xfrm flipH="1" flipV="1">
                            <a:off x="2638425" y="1076325"/>
                            <a:ext cx="361950" cy="200025"/>
                          </a:xfrm>
                          <a:prstGeom prst="straightConnector1">
                            <a:avLst/>
                          </a:prstGeom>
                          <a:ln w="19050" cmpd="dbl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" o:spid="_x0000_s1046" style="position:absolute;margin-left:23.25pt;margin-top:3.05pt;width:370.5pt;height:165pt;z-index:251675648" coordsize="47053,20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">
                <v:shape id="Picture 17" o:spid="_x0000_s1047" type="#_x0000_t75" style="position:absolute;width:47053;height:20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o1h7AAAAA2wAAAA8AAABkcnMvZG93bnJldi54bWxET0uLwjAQvi/4H8II3tZUD65Uo4jFZQ8e&#10;XB94HZqxqTaT0sRa/71ZWPA2H99z5svOVqKlxpeOFYyGCQji3OmSCwXHw+ZzCsIHZI2VY1LwJA/L&#10;Re9jjql2D/6ldh8KEUPYp6jAhFCnUvrckEU/dDVx5C6usRgibAqpG3zEcFvJcZJMpMWSY4PBmtaG&#10;8tv+bhXcT/56LIsuu9rvNjtvKdNmlyk16HerGYhAXXiL/90/Os7/gr9f4gFy8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ujWHsAAAADbAAAADwAAAAAAAAAAAAAAAACfAgAA&#10;ZHJzL2Rvd25yZXYueG1sUEsFBgAAAAAEAAQA9wAAAIwDAAAAAA==&#10;" stroked="t" strokecolor="black [3213]" strokeweight="1.5pt">
                  <v:stroke linestyle="thinThin"/>
                  <v:imagedata r:id="rId18" o:title="" croptop="8564f" cropbottom="20534f"/>
                  <v:path arrowok="t"/>
                </v:shape>
                <v:shape id="Text Box 18" o:spid="_x0000_s1048" type="#_x0000_t202" style="position:absolute;left:25717;top:12763;width:16288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bVHsQA&#10;AADbAAAADwAAAGRycy9kb3ducmV2LnhtbESPQW/CMAyF75P2HyIjcRspII2pIyA0bRqXHaDssJvV&#10;mLaicaoka8u/xwckbrbe83uf19vRtaqnEBvPBuazDBRx6W3DlYFT8fXyBiomZIutZzJwpQjbzfPT&#10;GnPrBz5Qf0yVkhCOORqoU+pyrWNZk8M48x2xaGcfHCZZQ6VtwEHCXasXWfaqHTYsDTV29FFTeTn+&#10;OwPt4kcP59Wn7y/Lv1Dsvq9d8dsYM52Mu3dQicb0MN+v91bwBVZ+kQH0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G1R7EAAAA2wAAAA8AAAAAAAAAAAAAAAAAmAIAAGRycy9k&#10;b3ducmV2LnhtbFBLBQYAAAAABAAEAPUAAACJAwAAAAA=&#10;" fillcolor="white [3201]" strokecolor="black [3213]" strokeweight="1.5pt">
                  <v:stroke linestyle="thinThin"/>
                  <v:textbox>
                    <w:txbxContent>
                      <w:p w:rsidR="00421F33" w:rsidRDefault="00E72EA1">
                        <w:r>
                          <w:t>Click on u</w:t>
                        </w:r>
                        <w:r w:rsidR="00421F33">
                          <w:t>pload this file</w:t>
                        </w:r>
                      </w:p>
                    </w:txbxContent>
                  </v:textbox>
                </v:shape>
                <v:shape id="Straight Arrow Connector 19" o:spid="_x0000_s1049" type="#_x0000_t32" style="position:absolute;left:26384;top:10763;width:3619;height:200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htg8AAAADbAAAADwAAAGRycy9kb3ducmV2LnhtbERPTYvCMBC9L/gfwgh7WTRVFtFqFBEE&#10;r6176W1sxrbaTGoStf77zYKwt3m8z1ltetOKBznfWFYwGScgiEurG64U/Bz3ozkIH5A1tpZJwYs8&#10;bNaDjxWm2j45o0ceKhFD2KeooA6hS6X0ZU0G/dh2xJE7W2cwROgqqR0+Y7hp5TRJZtJgw7Ghxo52&#10;NZXX/G4UfC32rz7/7vAk3f1SZNtbMctQqc9hv12CCNSHf/HbfdBx/gL+fokHyPU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PYbYPAAAAA2wAAAA8AAAAAAAAAAAAAAAAA&#10;oQIAAGRycy9kb3ducmV2LnhtbFBLBQYAAAAABAAEAPkAAACOAwAAAAA=&#10;" strokecolor="black [3213]" strokeweight="1.5pt">
                  <v:stroke endarrow="open" linestyle="thinThin"/>
                </v:shape>
              </v:group>
            </w:pict>
          </mc:Fallback>
        </mc:AlternateContent>
      </w:r>
    </w:p>
    <w:p w:rsidR="004C7F70" w:rsidRPr="004C7F70" w:rsidRDefault="004C7F70" w:rsidP="004C7F70"/>
    <w:p w:rsidR="004C7F70" w:rsidRPr="004C7F70" w:rsidRDefault="004C7F70" w:rsidP="004C7F70"/>
    <w:p w:rsidR="004C7F70" w:rsidRPr="004C7F70" w:rsidRDefault="004C7F70" w:rsidP="004C7F70"/>
    <w:p w:rsidR="004C7F70" w:rsidRPr="004C7F70" w:rsidRDefault="004C7F70" w:rsidP="004C7F70">
      <w:bookmarkStart w:id="0" w:name="_GoBack"/>
      <w:bookmarkEnd w:id="0"/>
    </w:p>
    <w:p w:rsidR="004C7F70" w:rsidRPr="004C7F70" w:rsidRDefault="004C7F70" w:rsidP="004C7F70"/>
    <w:p w:rsidR="004C7F70" w:rsidRPr="004C7F70" w:rsidRDefault="004C7F70" w:rsidP="004C7F70"/>
    <w:p w:rsidR="004C7F70" w:rsidRPr="004C7F70" w:rsidRDefault="004C7F70" w:rsidP="004C7F70"/>
    <w:p w:rsidR="004C7F70" w:rsidRPr="004C7F70" w:rsidRDefault="004C7F70" w:rsidP="004C7F70"/>
    <w:p w:rsidR="004C7F70" w:rsidRDefault="00E72EA1" w:rsidP="004C7F70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93345</wp:posOffset>
                </wp:positionV>
                <wp:extent cx="4352925" cy="2333625"/>
                <wp:effectExtent l="19050" t="19050" r="28575" b="2857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2925" cy="2333625"/>
                          <a:chOff x="0" y="0"/>
                          <a:chExt cx="4352925" cy="2333625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060"/>
                          <a:stretch/>
                        </pic:blipFill>
                        <pic:spPr bwMode="auto">
                          <a:xfrm>
                            <a:off x="0" y="0"/>
                            <a:ext cx="4352925" cy="2333625"/>
                          </a:xfrm>
                          <a:prstGeom prst="rect">
                            <a:avLst/>
                          </a:prstGeom>
                          <a:noFill/>
                          <a:ln w="22225" cmpd="thickThin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" name="Straight Arrow Connector 21"/>
                        <wps:cNvCnPr/>
                        <wps:spPr>
                          <a:xfrm flipH="1">
                            <a:off x="1809750" y="1676400"/>
                            <a:ext cx="532765" cy="333375"/>
                          </a:xfrm>
                          <a:prstGeom prst="straightConnector1">
                            <a:avLst/>
                          </a:prstGeom>
                          <a:ln w="22225" cmpd="thickThin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2343150" y="1438275"/>
                            <a:ext cx="1628775" cy="723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22225" cmpd="thickThin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21F33" w:rsidRDefault="00421F33">
                              <w:r>
                                <w:t>You must click save changes for your work to be submitted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" o:spid="_x0000_s1050" style="position:absolute;margin-left:42.75pt;margin-top:7.35pt;width:342.75pt;height:183.75pt;z-index:251678720" coordsize="43529,23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">
                <v:shape id="Picture 20" o:spid="_x0000_s1051" type="#_x0000_t75" style="position:absolute;width:43529;height:23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ypry+AAAA2wAAAA8AAABkcnMvZG93bnJldi54bWxET82KwjAQvi/4DmEEb2taD7JWo4giKosH&#10;3X2AoRmbYjMpSbT17c1B8Pjx/S9WvW3Eg3yoHSvIxxkI4tLpmisF/3+77x8QISJrbByTgicFWC0H&#10;XwsstOv4TI9LrEQK4VCgAhNjW0gZSkMWw9i1xIm7Om8xJugrqT12Kdw2cpJlU2mx5tRgsKWNofJ2&#10;uVsFM9z7W35ot2fdVaff3D3d0dRKjYb9eg4iUh8/4rf7oBVM0vr0Jf0AuXw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sypry+AAAA2wAAAA8AAAAAAAAAAAAAAAAAnwIAAGRy&#10;cy9kb3ducmV2LnhtbFBLBQYAAAAABAAEAPcAAACKAwAAAAA=&#10;" stroked="t" strokecolor="black [3213]" strokeweight="1.75pt">
                  <v:stroke linestyle="thickThin"/>
                  <v:imagedata r:id="rId20" o:title="" cropbottom="21666f"/>
                  <v:path arrowok="t"/>
                </v:shape>
                <v:shape id="Straight Arrow Connector 21" o:spid="_x0000_s1052" type="#_x0000_t32" style="position:absolute;left:18097;top:16764;width:5328;height:333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cnQ8IAAADbAAAADwAAAGRycy9kb3ducmV2LnhtbESPzarCMBSE9xd8h3AENxdN7MIr1Sgi&#10;Cm7U688DHJpjW2xOShO1vr0RBJfDzHzDTOetrcSdGl861jAcKBDEmTMl5xrOp3V/DMIHZIOVY9Lw&#10;JA/zWedniqlxDz7Q/RhyESHsU9RQhFCnUvqsIIt+4Gri6F1cYzFE2eTSNPiIcFvJRKmRtFhyXCiw&#10;pmVB2fV4sxrWO1WrbMurZfJn1e9qvN/L/4vWvW67mIAI1IZv+NPeGA3JEN5f4g+Qs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EcnQ8IAAADbAAAADwAAAAAAAAAAAAAA&#10;AAChAgAAZHJzL2Rvd25yZXYueG1sUEsFBgAAAAAEAAQA+QAAAJADAAAAAA==&#10;" strokecolor="black [3213]" strokeweight="1.75pt">
                  <v:stroke endarrow="open" linestyle="thickThin"/>
                </v:shape>
                <v:shape id="Text Box 22" o:spid="_x0000_s1053" type="#_x0000_t202" style="position:absolute;left:23431;top:14382;width:16288;height:7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C+qcMA&#10;AADbAAAADwAAAGRycy9kb3ducmV2LnhtbESPzWrDMBCE74W+g9hCb40cH0LqRglNaSBgKOTn0ONi&#10;bSw11spIiuO+fRUI9DjMzDfMYjW6TgwUovWsYDopQBA3XltuFRwPm5c5iJiQNXaeScEvRVgtHx8W&#10;WGl/5R0N+9SKDOFYoQKTUl9JGRtDDuPE98TZO/ngMGUZWqkDXjPcdbIsipl0aDkvGOzpw1Bz3l+c&#10;gmBf6yJ+dt9pXZ9s/fPF5jywUs9P4/sbiERj+g/f21utoCzh9iX/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C+qcMAAADbAAAADwAAAAAAAAAAAAAAAACYAgAAZHJzL2Rv&#10;d25yZXYueG1sUEsFBgAAAAAEAAQA9QAAAIgDAAAAAA==&#10;" fillcolor="white [3201]" strokecolor="black [3213]" strokeweight="1.75pt">
                  <v:stroke linestyle="thickThin"/>
                  <v:textbox>
                    <w:txbxContent>
                      <w:p w:rsidR="00421F33" w:rsidRDefault="00421F33">
                        <w:r>
                          <w:t>You must click save changes for your work to be submitted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72EA1" w:rsidRDefault="004C7F70" w:rsidP="004C7F70">
      <w:pPr>
        <w:tabs>
          <w:tab w:val="left" w:pos="3195"/>
        </w:tabs>
      </w:pPr>
      <w:r>
        <w:tab/>
      </w:r>
    </w:p>
    <w:p w:rsidR="00E72EA1" w:rsidRPr="00E72EA1" w:rsidRDefault="00E72EA1" w:rsidP="00E72EA1"/>
    <w:p w:rsidR="00E72EA1" w:rsidRPr="00E72EA1" w:rsidRDefault="00E72EA1" w:rsidP="00E72EA1"/>
    <w:p w:rsidR="00E72EA1" w:rsidRPr="00E72EA1" w:rsidRDefault="00E72EA1" w:rsidP="00E72EA1"/>
    <w:p w:rsidR="00E72EA1" w:rsidRPr="00E72EA1" w:rsidRDefault="00E72EA1" w:rsidP="00E72EA1"/>
    <w:p w:rsidR="00E72EA1" w:rsidRPr="00E72EA1" w:rsidRDefault="00E72EA1" w:rsidP="00E72EA1"/>
    <w:p w:rsidR="00E72EA1" w:rsidRPr="00E72EA1" w:rsidRDefault="00E72EA1" w:rsidP="00E72EA1"/>
    <w:p w:rsidR="00E72EA1" w:rsidRDefault="00E72EA1" w:rsidP="00E72EA1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518160</wp:posOffset>
                </wp:positionV>
                <wp:extent cx="5724525" cy="1981200"/>
                <wp:effectExtent l="0" t="0" r="9525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525" cy="1981200"/>
                          <a:chOff x="0" y="0"/>
                          <a:chExt cx="5724525" cy="1981200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038" b="29730"/>
                          <a:stretch/>
                        </pic:blipFill>
                        <pic:spPr bwMode="auto">
                          <a:xfrm>
                            <a:off x="0" y="0"/>
                            <a:ext cx="5724525" cy="198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6" name="Text Box 26"/>
                        <wps:cNvSpPr txBox="1"/>
                        <wps:spPr>
                          <a:xfrm>
                            <a:off x="3590925" y="981075"/>
                            <a:ext cx="1743075" cy="6381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72EA1" w:rsidRDefault="00E72EA1">
                              <w:r>
                                <w:t>This shows you the submissions.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" o:spid="_x0000_s1054" style="position:absolute;margin-left:0;margin-top:40.8pt;width:450.75pt;height:156pt;z-index:251679744" coordsize="57245,19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">
                <v:shape id="Picture 25" o:spid="_x0000_s1055" type="#_x0000_t75" style="position:absolute;width:57245;height:19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qG+fCAAAA2wAAAA8AAABkcnMvZG93bnJldi54bWxEj91qAjEUhO8F3yGcgjeiSaUuZTUui7hQ&#10;L2v7AKebsz90c7Ikqa5v3wiFXg4z8w2zLyY7iCv50DvW8LxWIIhrZ3puNXx+VKtXECEiGxwck4Y7&#10;BSgO89kec+Nu/E7XS2xFgnDIUUMX45hLGeqOLIa1G4mT1zhvMSbpW2k83hLcDnKjVCYt9pwWOhzp&#10;2FH9ffmxGvomYLa8j9tKquasqhd/KrMvrRdPU7kDEWmK/+G/9pvRsNnC40v6AfLw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KhvnwgAAANsAAAAPAAAAAAAAAAAAAAAAAJ8C&#10;AABkcnMvZG93bnJldi54bWxQSwUGAAAAAAQABAD3AAAAjgMAAAAA&#10;">
                  <v:imagedata r:id="rId22" o:title="" croptop="17720f" cropbottom="19484f"/>
                  <v:path arrowok="t"/>
                </v:shape>
                <v:shape id="Text Box 26" o:spid="_x0000_s1056" type="#_x0000_t202" style="position:absolute;left:35909;top:9810;width:17431;height:6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6cMMEA&#10;AADbAAAADwAAAGRycy9kb3ducmV2LnhtbESPQWsCMRSE74X+h/AKvdWsHmS7GkWLLYWequL5sXkm&#10;wc3LkqTr9t83BcHjMDPfMMv16DsxUEwusILppAJB3Abt2Cg4Ht5fahApI2vsApOCX0qwXj0+LLHR&#10;4crfNOyzEQXCqUEFNue+kTK1ljymSeiJi3cO0WMuMhqpI14L3HdyVlVz6dFxWbDY05ul9rL/8Qp2&#10;W/Nq2hqj3dXauWE8nb/Mh1LPT+NmASLTmO/hW/tTK5jN4f9L+QF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enDDBAAAA2wAAAA8AAAAAAAAAAAAAAAAAmAIAAGRycy9kb3du&#10;cmV2LnhtbFBLBQYAAAAABAAEAPUAAACGAwAAAAA=&#10;" fillcolor="white [3201]" strokeweight=".5pt">
                  <v:textbox>
                    <w:txbxContent>
                      <w:p w:rsidR="00E72EA1" w:rsidRDefault="00E72EA1">
                        <w:r>
                          <w:t>This shows you the submissions.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14AA1" w:rsidRPr="00E72EA1" w:rsidRDefault="00E72EA1" w:rsidP="00E72EA1">
      <w:pPr>
        <w:tabs>
          <w:tab w:val="left" w:pos="2340"/>
        </w:tabs>
      </w:pPr>
      <w:r>
        <w:tab/>
      </w:r>
    </w:p>
    <w:sectPr w:rsidR="00C14AA1" w:rsidRPr="00E72EA1">
      <w:headerReference w:type="default" r:id="rId23"/>
      <w:foot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1F33" w:rsidRDefault="00421F33" w:rsidP="004C7F70">
      <w:pPr>
        <w:spacing w:after="0" w:line="240" w:lineRule="auto"/>
      </w:pPr>
      <w:r>
        <w:separator/>
      </w:r>
    </w:p>
  </w:endnote>
  <w:endnote w:type="continuationSeparator" w:id="0">
    <w:p w:rsidR="00421F33" w:rsidRDefault="00421F33" w:rsidP="004C7F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1F33" w:rsidRPr="00421F33" w:rsidRDefault="00421F33">
    <w:pPr>
      <w:pStyle w:val="Footer"/>
      <w:rPr>
        <w:sz w:val="16"/>
        <w:szCs w:val="16"/>
      </w:rPr>
    </w:pPr>
    <w:r w:rsidRPr="00421F33">
      <w:rPr>
        <w:sz w:val="16"/>
        <w:szCs w:val="16"/>
      </w:rPr>
      <w:fldChar w:fldCharType="begin"/>
    </w:r>
    <w:r w:rsidRPr="00421F33">
      <w:rPr>
        <w:sz w:val="16"/>
        <w:szCs w:val="16"/>
      </w:rPr>
      <w:instrText xml:space="preserve"> FILENAME  \* Caps \p  \* MERGEFORMAT </w:instrText>
    </w:r>
    <w:r w:rsidRPr="00421F33">
      <w:rPr>
        <w:sz w:val="16"/>
        <w:szCs w:val="16"/>
      </w:rPr>
      <w:fldChar w:fldCharType="separate"/>
    </w:r>
    <w:r w:rsidRPr="00421F33">
      <w:rPr>
        <w:noProof/>
        <w:sz w:val="16"/>
        <w:szCs w:val="16"/>
      </w:rPr>
      <w:t>\\Sch.Local\Fileserver\Homes\Staff\Ubailey\Moodle\How To Upload An Assignment.Docx</w:t>
    </w:r>
    <w:r w:rsidRPr="00421F33">
      <w:rPr>
        <w:sz w:val="16"/>
        <w:szCs w:val="16"/>
      </w:rPr>
      <w:fldChar w:fldCharType="end"/>
    </w:r>
    <w:r>
      <w:rPr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1F33" w:rsidRDefault="00421F33" w:rsidP="004C7F70">
      <w:pPr>
        <w:spacing w:after="0" w:line="240" w:lineRule="auto"/>
      </w:pPr>
      <w:r>
        <w:separator/>
      </w:r>
    </w:p>
  </w:footnote>
  <w:footnote w:type="continuationSeparator" w:id="0">
    <w:p w:rsidR="00421F33" w:rsidRDefault="00421F33" w:rsidP="004C7F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1F33" w:rsidRDefault="00421F33" w:rsidP="00421F33">
    <w:pPr>
      <w:pStyle w:val="Title"/>
    </w:pPr>
    <w:r>
      <w:t>How to upload an assignment</w:t>
    </w:r>
  </w:p>
  <w:p w:rsidR="00421F33" w:rsidRDefault="00421F3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AA1"/>
    <w:rsid w:val="00421F33"/>
    <w:rsid w:val="004C7F70"/>
    <w:rsid w:val="008765A2"/>
    <w:rsid w:val="00C14AA1"/>
    <w:rsid w:val="00E72EA1"/>
    <w:rsid w:val="00E83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4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AA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C7F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7F70"/>
  </w:style>
  <w:style w:type="paragraph" w:styleId="Footer">
    <w:name w:val="footer"/>
    <w:basedOn w:val="Normal"/>
    <w:link w:val="FooterChar"/>
    <w:uiPriority w:val="99"/>
    <w:unhideWhenUsed/>
    <w:rsid w:val="004C7F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7F70"/>
  </w:style>
  <w:style w:type="paragraph" w:styleId="Title">
    <w:name w:val="Title"/>
    <w:basedOn w:val="Normal"/>
    <w:next w:val="Normal"/>
    <w:link w:val="TitleChar"/>
    <w:uiPriority w:val="10"/>
    <w:qFormat/>
    <w:rsid w:val="00E8328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8328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4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AA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C7F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7F70"/>
  </w:style>
  <w:style w:type="paragraph" w:styleId="Footer">
    <w:name w:val="footer"/>
    <w:basedOn w:val="Normal"/>
    <w:link w:val="FooterChar"/>
    <w:uiPriority w:val="99"/>
    <w:unhideWhenUsed/>
    <w:rsid w:val="004C7F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7F70"/>
  </w:style>
  <w:style w:type="paragraph" w:styleId="Title">
    <w:name w:val="Title"/>
    <w:basedOn w:val="Normal"/>
    <w:next w:val="Normal"/>
    <w:link w:val="TitleChar"/>
    <w:uiPriority w:val="10"/>
    <w:qFormat/>
    <w:rsid w:val="00E8328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8328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5DB6223E</Template>
  <TotalTime>65</TotalTime>
  <Pages>3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Sparsholt College</Company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ubailey</dc:creator>
  <cp:lastModifiedBy>ubailey</cp:lastModifiedBy>
  <cp:revision>2</cp:revision>
  <dcterms:created xsi:type="dcterms:W3CDTF">2012-10-25T12:55:00Z</dcterms:created>
  <dcterms:modified xsi:type="dcterms:W3CDTF">2012-10-25T14:00:00Z</dcterms:modified>
</cp:coreProperties>
</file>